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19B" w:rsidRPr="00F61402" w:rsidRDefault="00C27C14" w:rsidP="00F61402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>...............................dnia.........................</w:t>
      </w:r>
    </w:p>
    <w:p w:rsidR="00F61402" w:rsidRPr="00F61402" w:rsidRDefault="00F61402" w:rsidP="00F614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61402">
        <w:rPr>
          <w:rFonts w:ascii="Times New Roman" w:hAnsi="Times New Roman"/>
          <w:color w:val="000000"/>
          <w:sz w:val="24"/>
          <w:szCs w:val="24"/>
        </w:rPr>
        <w:t>..........................................................</w:t>
      </w:r>
      <w:r>
        <w:rPr>
          <w:rFonts w:ascii="Times New Roman" w:hAnsi="Times New Roman"/>
          <w:color w:val="000000"/>
          <w:sz w:val="24"/>
          <w:szCs w:val="24"/>
        </w:rPr>
        <w:t>..........</w:t>
      </w:r>
      <w:r w:rsidRPr="00F61402">
        <w:rPr>
          <w:rFonts w:ascii="Times New Roman" w:hAnsi="Times New Roman"/>
          <w:color w:val="000000"/>
          <w:sz w:val="24"/>
          <w:szCs w:val="24"/>
        </w:rPr>
        <w:t>.</w:t>
      </w:r>
    </w:p>
    <w:p w:rsidR="00F61402" w:rsidRDefault="004405C2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F61402">
        <w:rPr>
          <w:rFonts w:ascii="Times New Roman" w:hAnsi="Times New Roman"/>
          <w:color w:val="000000"/>
          <w:sz w:val="24"/>
          <w:szCs w:val="24"/>
        </w:rPr>
        <w:t>(Pieczątka Firmy/Zakładu Pracy)</w:t>
      </w:r>
    </w:p>
    <w:p w:rsidR="00100D5D" w:rsidRDefault="00A611AD" w:rsidP="00100D5D">
      <w:pPr>
        <w:autoSpaceDE w:val="0"/>
        <w:autoSpaceDN w:val="0"/>
        <w:adjustRightInd w:val="0"/>
        <w:spacing w:after="0" w:line="360" w:lineRule="auto"/>
        <w:ind w:left="4956" w:firstLine="709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Burmistrz Andrychowa</w:t>
      </w:r>
    </w:p>
    <w:p w:rsidR="00E8319B" w:rsidRPr="00F61402" w:rsidRDefault="00A611AD" w:rsidP="00A61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    </w:t>
      </w:r>
      <w:r w:rsidR="003B7525">
        <w:rPr>
          <w:rFonts w:ascii="Times New Roman" w:hAnsi="Times New Roman"/>
          <w:b/>
          <w:color w:val="000000"/>
          <w:sz w:val="28"/>
          <w:szCs w:val="28"/>
        </w:rPr>
        <w:t>Gminny Zarząd Oświaty</w:t>
      </w:r>
    </w:p>
    <w:p w:rsidR="00F61402" w:rsidRPr="003B7525" w:rsidRDefault="00F61402" w:rsidP="00BD537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</w:t>
      </w:r>
      <w:r w:rsidR="00A611AD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3B7525">
        <w:rPr>
          <w:rFonts w:ascii="Times New Roman" w:hAnsi="Times New Roman"/>
          <w:b/>
          <w:color w:val="000000"/>
          <w:sz w:val="28"/>
          <w:szCs w:val="28"/>
        </w:rPr>
        <w:t>w Andrychowie</w:t>
      </w:r>
    </w:p>
    <w:p w:rsidR="00F61402" w:rsidRDefault="00F61402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B7525" w:rsidRDefault="003B7525" w:rsidP="00F614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</w:p>
    <w:p w:rsidR="00E8319B" w:rsidRPr="00141510" w:rsidRDefault="00E8319B" w:rsidP="00F614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141510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Wniosek o dofinansowanie kosztów kształcenia młodocianego pracownika</w:t>
      </w:r>
    </w:p>
    <w:p w:rsidR="00F61402" w:rsidRDefault="00F61402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0CE0" w:rsidRPr="00280CE0" w:rsidRDefault="00280CE0" w:rsidP="006965A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color w:val="000000"/>
          <w:sz w:val="24"/>
          <w:szCs w:val="24"/>
        </w:rPr>
      </w:pPr>
      <w:r w:rsidRPr="00280CE0">
        <w:rPr>
          <w:rFonts w:ascii="Times New Roman" w:hAnsi="Times New Roman"/>
          <w:b/>
          <w:color w:val="000000"/>
          <w:sz w:val="24"/>
          <w:szCs w:val="24"/>
        </w:rPr>
        <w:t xml:space="preserve">Imię i Nazwisko Pracodawcy – Właściciela Firmy/Zakładu Pracy, </w:t>
      </w:r>
    </w:p>
    <w:p w:rsidR="00F61402" w:rsidRDefault="006965A9" w:rsidP="006965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 </w:t>
      </w:r>
      <w:r w:rsidR="00280CE0" w:rsidRPr="00280CE0">
        <w:rPr>
          <w:rFonts w:ascii="Times New Roman" w:hAnsi="Times New Roman"/>
          <w:b/>
          <w:color w:val="000000"/>
          <w:sz w:val="24"/>
          <w:szCs w:val="24"/>
        </w:rPr>
        <w:t>Pełna Nazwa Firmy/Zakładu Pracy:</w:t>
      </w:r>
    </w:p>
    <w:p w:rsidR="00280CE0" w:rsidRDefault="00280CE0" w:rsidP="00280C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0CE0" w:rsidRDefault="00280CE0" w:rsidP="005B122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280CE0" w:rsidRPr="00280CE0" w:rsidRDefault="00280CE0" w:rsidP="006965A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color w:val="000000"/>
          <w:sz w:val="24"/>
          <w:szCs w:val="24"/>
        </w:rPr>
      </w:pPr>
      <w:r w:rsidRPr="00280CE0">
        <w:rPr>
          <w:rFonts w:ascii="Times New Roman" w:hAnsi="Times New Roman"/>
          <w:b/>
          <w:color w:val="000000"/>
          <w:sz w:val="24"/>
          <w:szCs w:val="24"/>
        </w:rPr>
        <w:t>Siedziba Firmy/Zakładu Pracy, Adres:</w:t>
      </w:r>
    </w:p>
    <w:p w:rsidR="00280CE0" w:rsidRDefault="00280CE0" w:rsidP="00280C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0CE0" w:rsidRDefault="00280CE0" w:rsidP="005B122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280CE0" w:rsidRPr="00280CE0" w:rsidRDefault="00280CE0" w:rsidP="006965A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color w:val="000000"/>
          <w:sz w:val="24"/>
          <w:szCs w:val="24"/>
        </w:rPr>
      </w:pPr>
      <w:r w:rsidRPr="00280CE0">
        <w:rPr>
          <w:rFonts w:ascii="Times New Roman" w:hAnsi="Times New Roman"/>
          <w:b/>
          <w:color w:val="000000"/>
          <w:sz w:val="24"/>
          <w:szCs w:val="24"/>
        </w:rPr>
        <w:t>Numer telefonu kontak</w:t>
      </w:r>
      <w:r>
        <w:rPr>
          <w:rFonts w:ascii="Times New Roman" w:hAnsi="Times New Roman"/>
          <w:b/>
          <w:color w:val="000000"/>
          <w:sz w:val="24"/>
          <w:szCs w:val="24"/>
        </w:rPr>
        <w:t>towego, adres skrzynki mailowej</w:t>
      </w:r>
      <w:r w:rsidRPr="00280CE0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280CE0" w:rsidRDefault="00280CE0" w:rsidP="00280C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0CE0" w:rsidRDefault="00280CE0" w:rsidP="00280C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280CE0" w:rsidRDefault="00280CE0" w:rsidP="00280C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0CE0" w:rsidRPr="00280CE0" w:rsidRDefault="00280CE0" w:rsidP="006965A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color w:val="000000"/>
          <w:sz w:val="24"/>
          <w:szCs w:val="24"/>
        </w:rPr>
      </w:pPr>
      <w:r w:rsidRPr="00280CE0">
        <w:rPr>
          <w:rFonts w:ascii="Times New Roman" w:hAnsi="Times New Roman"/>
          <w:b/>
          <w:color w:val="000000"/>
          <w:sz w:val="24"/>
          <w:szCs w:val="24"/>
        </w:rPr>
        <w:t>Adres miejsca pracy młodocianych pracowników:</w:t>
      </w:r>
    </w:p>
    <w:p w:rsidR="00280CE0" w:rsidRDefault="00280CE0" w:rsidP="00280C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0CE0" w:rsidRDefault="00280CE0" w:rsidP="00280C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3B7525" w:rsidRDefault="003B7525" w:rsidP="00280CE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611AD" w:rsidRDefault="006965A9" w:rsidP="00280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 oparciu o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 xml:space="preserve"> art. </w:t>
      </w:r>
      <w:r w:rsidR="00B02510">
        <w:rPr>
          <w:rFonts w:ascii="Times New Roman" w:hAnsi="Times New Roman"/>
          <w:color w:val="000000"/>
          <w:sz w:val="24"/>
          <w:szCs w:val="24"/>
        </w:rPr>
        <w:t>122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 xml:space="preserve"> ustawy z dnia </w:t>
      </w:r>
      <w:r w:rsidR="00B02510">
        <w:rPr>
          <w:rFonts w:ascii="Times New Roman" w:hAnsi="Times New Roman"/>
          <w:color w:val="000000"/>
          <w:sz w:val="24"/>
          <w:szCs w:val="24"/>
        </w:rPr>
        <w:t>14 grudnia 2016r.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02510">
        <w:rPr>
          <w:rFonts w:ascii="Times New Roman" w:hAnsi="Times New Roman"/>
          <w:color w:val="000000"/>
          <w:sz w:val="24"/>
          <w:szCs w:val="24"/>
        </w:rPr>
        <w:t xml:space="preserve">Prawo Oświatowe 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B02510">
        <w:rPr>
          <w:rFonts w:ascii="Times New Roman" w:hAnsi="Times New Roman"/>
          <w:color w:val="000000"/>
          <w:sz w:val="24"/>
          <w:szCs w:val="24"/>
        </w:rPr>
        <w:t>Dz. U. z 20</w:t>
      </w:r>
      <w:r w:rsidR="003F29DE">
        <w:rPr>
          <w:rFonts w:ascii="Times New Roman" w:hAnsi="Times New Roman"/>
          <w:color w:val="000000"/>
          <w:sz w:val="24"/>
          <w:szCs w:val="24"/>
        </w:rPr>
        <w:t>2</w:t>
      </w:r>
      <w:r w:rsidR="00C1555F">
        <w:rPr>
          <w:rFonts w:ascii="Times New Roman" w:hAnsi="Times New Roman"/>
          <w:color w:val="000000"/>
          <w:sz w:val="24"/>
          <w:szCs w:val="24"/>
        </w:rPr>
        <w:t>4</w:t>
      </w:r>
      <w:r w:rsidR="00B02510">
        <w:rPr>
          <w:rFonts w:ascii="Times New Roman" w:hAnsi="Times New Roman"/>
          <w:color w:val="000000"/>
          <w:sz w:val="24"/>
          <w:szCs w:val="24"/>
        </w:rPr>
        <w:t xml:space="preserve">r. poz. </w:t>
      </w:r>
      <w:r w:rsidR="00C1555F">
        <w:rPr>
          <w:rFonts w:ascii="Times New Roman" w:hAnsi="Times New Roman"/>
          <w:color w:val="000000"/>
          <w:sz w:val="24"/>
          <w:szCs w:val="24"/>
        </w:rPr>
        <w:t>737</w:t>
      </w:r>
      <w:r w:rsidR="00C27C14">
        <w:rPr>
          <w:rFonts w:ascii="Times New Roman" w:hAnsi="Times New Roman"/>
          <w:color w:val="000000"/>
          <w:sz w:val="24"/>
          <w:szCs w:val="24"/>
        </w:rPr>
        <w:t xml:space="preserve"> z zm.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 xml:space="preserve">), </w:t>
      </w:r>
      <w:r>
        <w:rPr>
          <w:rFonts w:ascii="Times New Roman" w:hAnsi="Times New Roman"/>
          <w:color w:val="000000"/>
          <w:sz w:val="24"/>
          <w:szCs w:val="24"/>
        </w:rPr>
        <w:t>wnoszę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 xml:space="preserve"> o dofinansowanie kosztów kształcenia m</w:t>
      </w:r>
      <w:r w:rsidR="00280CE0">
        <w:rPr>
          <w:rFonts w:ascii="Times New Roman" w:hAnsi="Times New Roman"/>
          <w:color w:val="000000"/>
          <w:sz w:val="24"/>
          <w:szCs w:val="24"/>
        </w:rPr>
        <w:t xml:space="preserve">łodocianego pracownika </w:t>
      </w:r>
      <w:r w:rsidR="00B02510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280CE0">
        <w:rPr>
          <w:rFonts w:ascii="Times New Roman" w:hAnsi="Times New Roman"/>
          <w:color w:val="000000"/>
          <w:sz w:val="24"/>
          <w:szCs w:val="24"/>
        </w:rPr>
        <w:t xml:space="preserve">z tytułu 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 xml:space="preserve">ukończenia </w:t>
      </w:r>
      <w:r w:rsidR="00280CE0">
        <w:rPr>
          <w:rFonts w:ascii="Times New Roman" w:hAnsi="Times New Roman"/>
          <w:b/>
          <w:bCs/>
          <w:color w:val="000000"/>
          <w:sz w:val="24"/>
          <w:szCs w:val="24"/>
        </w:rPr>
        <w:t xml:space="preserve">nauki zawodu / przyuczenia do </w:t>
      </w:r>
      <w:r w:rsidR="00E8319B" w:rsidRPr="00F61402">
        <w:rPr>
          <w:rFonts w:ascii="Times New Roman" w:hAnsi="Times New Roman"/>
          <w:b/>
          <w:bCs/>
          <w:color w:val="000000"/>
          <w:sz w:val="24"/>
          <w:szCs w:val="24"/>
        </w:rPr>
        <w:t xml:space="preserve">wykonywanej pracy </w:t>
      </w:r>
      <w:r w:rsidR="00A611AD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="00A611A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</w:t>
      </w:r>
      <w:r w:rsidR="00343CDC"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>(</w:t>
      </w:r>
      <w:r w:rsidR="00E8319B" w:rsidRPr="00F61402">
        <w:rPr>
          <w:rFonts w:ascii="Times New Roman" w:hAnsi="Times New Roman"/>
          <w:i/>
          <w:iCs/>
          <w:color w:val="000000"/>
          <w:sz w:val="24"/>
          <w:szCs w:val="24"/>
        </w:rPr>
        <w:t>proszę podkreślić właściwe)</w:t>
      </w:r>
    </w:p>
    <w:p w:rsidR="00E8319B" w:rsidRPr="00F61402" w:rsidRDefault="00E8319B" w:rsidP="00280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140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61402">
        <w:rPr>
          <w:rFonts w:ascii="Times New Roman" w:hAnsi="Times New Roman"/>
          <w:color w:val="000000"/>
          <w:sz w:val="24"/>
          <w:szCs w:val="24"/>
        </w:rPr>
        <w:t>po zdaniu</w:t>
      </w:r>
      <w:r w:rsidR="00280C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61402">
        <w:rPr>
          <w:rFonts w:ascii="Times New Roman" w:hAnsi="Times New Roman"/>
          <w:color w:val="000000"/>
          <w:sz w:val="24"/>
          <w:szCs w:val="24"/>
        </w:rPr>
        <w:t>egzaminu zawodowego.</w:t>
      </w:r>
    </w:p>
    <w:p w:rsidR="00280CE0" w:rsidRDefault="00280CE0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178EC" w:rsidRDefault="00E8319B" w:rsidP="00E8319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color w:val="000000"/>
          <w:sz w:val="24"/>
          <w:szCs w:val="24"/>
        </w:rPr>
      </w:pPr>
      <w:r w:rsidRPr="003178EC">
        <w:rPr>
          <w:rFonts w:ascii="Times New Roman" w:hAnsi="Times New Roman"/>
          <w:b/>
          <w:color w:val="000000"/>
          <w:sz w:val="24"/>
          <w:szCs w:val="24"/>
        </w:rPr>
        <w:t>Dane młodocianego pracownika:</w:t>
      </w:r>
    </w:p>
    <w:p w:rsidR="00C27C14" w:rsidRPr="00C27C14" w:rsidRDefault="00C27C14" w:rsidP="00C27C1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E8319B" w:rsidRDefault="003178EC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Nazwisko i imię ………………………………………………………………………………...</w:t>
      </w:r>
    </w:p>
    <w:p w:rsidR="003178EC" w:rsidRPr="00F61402" w:rsidRDefault="003178EC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8319B" w:rsidRDefault="00E8319B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61402">
        <w:rPr>
          <w:rFonts w:ascii="Times New Roman" w:hAnsi="Times New Roman"/>
          <w:color w:val="000000"/>
          <w:sz w:val="24"/>
          <w:szCs w:val="24"/>
        </w:rPr>
        <w:t>Adre</w:t>
      </w:r>
      <w:r w:rsidR="003178EC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="005B122B">
        <w:rPr>
          <w:rFonts w:ascii="Times New Roman" w:hAnsi="Times New Roman"/>
          <w:color w:val="000000"/>
          <w:sz w:val="24"/>
          <w:szCs w:val="24"/>
        </w:rPr>
        <w:t xml:space="preserve">zamieszkania </w:t>
      </w:r>
      <w:r w:rsidR="003178EC">
        <w:rPr>
          <w:rFonts w:ascii="Times New Roman" w:hAnsi="Times New Roman"/>
          <w:color w:val="000000"/>
          <w:sz w:val="24"/>
          <w:szCs w:val="24"/>
        </w:rPr>
        <w:t xml:space="preserve"> …………………………………………………………………………...</w:t>
      </w:r>
    </w:p>
    <w:p w:rsidR="003178EC" w:rsidRPr="00F61402" w:rsidRDefault="003178EC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8319B" w:rsidRDefault="005B122B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Data urodzenia  </w:t>
      </w:r>
      <w:r w:rsidR="003178EC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……………………………………………………………………………….</w:t>
      </w:r>
    </w:p>
    <w:p w:rsidR="003178EC" w:rsidRDefault="003178EC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27C14" w:rsidRDefault="003178EC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Nazwa zawodu …………………………………………………………………………………</w:t>
      </w:r>
    </w:p>
    <w:p w:rsidR="00E8319B" w:rsidRPr="00C27C14" w:rsidRDefault="00E8319B" w:rsidP="00C27C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  <w:sz w:val="24"/>
          <w:szCs w:val="24"/>
        </w:rPr>
      </w:pPr>
      <w:r w:rsidRPr="00C27C14">
        <w:rPr>
          <w:rFonts w:ascii="Times New Roman" w:hAnsi="Times New Roman"/>
          <w:b/>
          <w:color w:val="000000"/>
          <w:sz w:val="24"/>
          <w:szCs w:val="24"/>
        </w:rPr>
        <w:t>Forma przygotowania zawodowego</w:t>
      </w:r>
      <w:r w:rsidRPr="00C27C14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C27C14">
        <w:rPr>
          <w:rFonts w:ascii="Times New Roman" w:hAnsi="Times New Roman"/>
          <w:i/>
          <w:iCs/>
          <w:color w:val="000000"/>
          <w:sz w:val="24"/>
          <w:szCs w:val="24"/>
        </w:rPr>
        <w:t>proszę podkreślić właściwe</w:t>
      </w:r>
      <w:r w:rsidRPr="00C27C14">
        <w:rPr>
          <w:rFonts w:ascii="Times New Roman" w:hAnsi="Times New Roman"/>
          <w:color w:val="000000"/>
          <w:sz w:val="24"/>
          <w:szCs w:val="24"/>
        </w:rPr>
        <w:t>):</w:t>
      </w:r>
    </w:p>
    <w:p w:rsidR="00990E5D" w:rsidRPr="00F61402" w:rsidRDefault="00990E5D" w:rsidP="00990E5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E8319B" w:rsidRPr="00F61402" w:rsidRDefault="00C27C14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E8319B" w:rsidRPr="00807BE4">
        <w:rPr>
          <w:rFonts w:ascii="Times New Roman" w:hAnsi="Times New Roman"/>
          <w:b/>
          <w:color w:val="000000"/>
          <w:sz w:val="24"/>
          <w:szCs w:val="24"/>
        </w:rPr>
        <w:t>nauka zawodu</w:t>
      </w:r>
      <w:r w:rsidR="00FA03FD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990E5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E8319B" w:rsidRPr="00F61402">
        <w:rPr>
          <w:rFonts w:ascii="Times New Roman" w:hAnsi="Times New Roman"/>
          <w:color w:val="000000"/>
          <w:sz w:val="24"/>
          <w:szCs w:val="24"/>
        </w:rPr>
        <w:t xml:space="preserve">przy okresie kształcenia wynoszącym </w:t>
      </w:r>
      <w:r w:rsidR="00E8319B" w:rsidRPr="00807BE4">
        <w:rPr>
          <w:rFonts w:ascii="Times New Roman" w:hAnsi="Times New Roman"/>
          <w:b/>
          <w:color w:val="000000"/>
          <w:sz w:val="24"/>
          <w:szCs w:val="24"/>
        </w:rPr>
        <w:t>36 miesięcy</w:t>
      </w:r>
    </w:p>
    <w:p w:rsidR="00990E5D" w:rsidRDefault="00990E5D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90E5D" w:rsidRDefault="00E8319B" w:rsidP="00C27C1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F61402">
        <w:rPr>
          <w:rFonts w:ascii="Times New Roman" w:hAnsi="Times New Roman"/>
          <w:color w:val="000000"/>
          <w:sz w:val="24"/>
          <w:szCs w:val="24"/>
        </w:rPr>
        <w:t xml:space="preserve">b) </w:t>
      </w:r>
      <w:r w:rsidRPr="00807BE4">
        <w:rPr>
          <w:rFonts w:ascii="Times New Roman" w:hAnsi="Times New Roman"/>
          <w:b/>
          <w:color w:val="000000"/>
          <w:sz w:val="24"/>
          <w:szCs w:val="24"/>
        </w:rPr>
        <w:t>przyuczenie do wykonywania określonej pracy</w:t>
      </w:r>
      <w:r w:rsidR="003B7525">
        <w:rPr>
          <w:rFonts w:ascii="Times New Roman" w:hAnsi="Times New Roman"/>
          <w:b/>
          <w:color w:val="000000"/>
          <w:sz w:val="24"/>
          <w:szCs w:val="24"/>
        </w:rPr>
        <w:t xml:space="preserve"> - </w:t>
      </w:r>
      <w:r w:rsidR="00C27C14">
        <w:rPr>
          <w:rFonts w:ascii="Times New Roman" w:hAnsi="Times New Roman"/>
          <w:color w:val="000000"/>
          <w:sz w:val="24"/>
          <w:szCs w:val="24"/>
        </w:rPr>
        <w:t xml:space="preserve">ilość pełnych     </w:t>
      </w:r>
      <w:r w:rsidRPr="00F61402">
        <w:rPr>
          <w:rFonts w:ascii="Times New Roman" w:hAnsi="Times New Roman"/>
          <w:color w:val="000000"/>
          <w:sz w:val="24"/>
          <w:szCs w:val="24"/>
        </w:rPr>
        <w:t>miesięcy..........................</w:t>
      </w:r>
    </w:p>
    <w:p w:rsidR="00E8319B" w:rsidRDefault="00E8319B" w:rsidP="006965A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  <w:sz w:val="24"/>
          <w:szCs w:val="24"/>
        </w:rPr>
      </w:pPr>
      <w:r w:rsidRPr="00990E5D">
        <w:rPr>
          <w:rFonts w:ascii="Times New Roman" w:hAnsi="Times New Roman"/>
          <w:b/>
          <w:color w:val="000000"/>
          <w:sz w:val="24"/>
          <w:szCs w:val="24"/>
        </w:rPr>
        <w:lastRenderedPageBreak/>
        <w:t>Data zawarcia umowy</w:t>
      </w:r>
      <w:r w:rsidR="00990E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61402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</w:t>
      </w:r>
      <w:r w:rsidR="00990E5D">
        <w:rPr>
          <w:rFonts w:ascii="Times New Roman" w:hAnsi="Times New Roman"/>
          <w:color w:val="000000"/>
          <w:sz w:val="24"/>
          <w:szCs w:val="24"/>
        </w:rPr>
        <w:t>..........</w:t>
      </w:r>
      <w:r w:rsidR="006965A9">
        <w:rPr>
          <w:rFonts w:ascii="Times New Roman" w:hAnsi="Times New Roman"/>
          <w:color w:val="000000"/>
          <w:sz w:val="24"/>
          <w:szCs w:val="24"/>
        </w:rPr>
        <w:t>..</w:t>
      </w:r>
    </w:p>
    <w:p w:rsidR="00990E5D" w:rsidRPr="00F61402" w:rsidRDefault="00990E5D" w:rsidP="00990E5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D96417" w:rsidRPr="00D96417" w:rsidRDefault="00D96417" w:rsidP="008918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Okres kształcenia młodocianego pracownika: </w:t>
      </w:r>
      <w:r w:rsidR="006965A9">
        <w:rPr>
          <w:rFonts w:ascii="Times New Roman" w:hAnsi="Times New Roman"/>
          <w:bCs/>
          <w:color w:val="000000"/>
          <w:sz w:val="24"/>
          <w:szCs w:val="24"/>
        </w:rPr>
        <w:t>(</w:t>
      </w:r>
      <w:r w:rsidR="006965A9" w:rsidRPr="006965A9">
        <w:rPr>
          <w:rFonts w:ascii="Times New Roman" w:hAnsi="Times New Roman"/>
          <w:bCs/>
          <w:color w:val="000000"/>
          <w:sz w:val="24"/>
          <w:szCs w:val="24"/>
        </w:rPr>
        <w:t>od – do)</w:t>
      </w:r>
      <w:r w:rsidR="006965A9">
        <w:rPr>
          <w:rFonts w:ascii="Times New Roman" w:hAnsi="Times New Roman"/>
          <w:bCs/>
          <w:color w:val="000000"/>
          <w:sz w:val="24"/>
          <w:szCs w:val="24"/>
        </w:rPr>
        <w:t>………………………………</w:t>
      </w:r>
    </w:p>
    <w:p w:rsidR="001729C6" w:rsidRDefault="001729C6" w:rsidP="001729C6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96417" w:rsidRDefault="001729C6" w:rsidP="00D9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</w:t>
      </w:r>
      <w:r w:rsidR="00D96417">
        <w:rPr>
          <w:rFonts w:ascii="Times New Roman" w:hAnsi="Times New Roman"/>
          <w:bCs/>
          <w:color w:val="000000"/>
          <w:sz w:val="24"/>
          <w:szCs w:val="24"/>
        </w:rPr>
        <w:t>t</w:t>
      </w:r>
      <w:r w:rsidR="00D96417" w:rsidRPr="00D96417">
        <w:rPr>
          <w:rFonts w:ascii="Times New Roman" w:hAnsi="Times New Roman"/>
          <w:bCs/>
          <w:color w:val="000000"/>
          <w:sz w:val="24"/>
          <w:szCs w:val="24"/>
        </w:rPr>
        <w:t xml:space="preserve">o jest: ………………………. </w:t>
      </w:r>
      <w:r w:rsidR="00D96417">
        <w:rPr>
          <w:rFonts w:ascii="Times New Roman" w:hAnsi="Times New Roman"/>
          <w:bCs/>
          <w:color w:val="000000"/>
          <w:sz w:val="24"/>
          <w:szCs w:val="24"/>
        </w:rPr>
        <w:t>m</w:t>
      </w:r>
      <w:r w:rsidR="00D96417" w:rsidRPr="00D96417">
        <w:rPr>
          <w:rFonts w:ascii="Times New Roman" w:hAnsi="Times New Roman"/>
          <w:bCs/>
          <w:color w:val="000000"/>
          <w:sz w:val="24"/>
          <w:szCs w:val="24"/>
        </w:rPr>
        <w:t>iesięcy ………………….. dni.</w:t>
      </w:r>
    </w:p>
    <w:p w:rsidR="001729C6" w:rsidRPr="00D96417" w:rsidRDefault="001729C6" w:rsidP="00D9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A611AD" w:rsidRPr="00A611AD" w:rsidRDefault="00E8319B" w:rsidP="008918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61402">
        <w:rPr>
          <w:rFonts w:ascii="Times New Roman" w:hAnsi="Times New Roman"/>
          <w:color w:val="000000"/>
          <w:sz w:val="24"/>
          <w:szCs w:val="24"/>
        </w:rPr>
        <w:t xml:space="preserve">Termin ukończenia nauki zawodu lub przyuczenia do wykonywania określonej pracy </w:t>
      </w:r>
    </w:p>
    <w:p w:rsidR="00A611AD" w:rsidRDefault="00A611AD" w:rsidP="00A611AD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  <w:sz w:val="24"/>
          <w:szCs w:val="24"/>
        </w:rPr>
      </w:pPr>
    </w:p>
    <w:p w:rsidR="00E8319B" w:rsidRPr="00990E5D" w:rsidRDefault="00E8319B" w:rsidP="00A611AD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61402">
        <w:rPr>
          <w:rFonts w:ascii="Times New Roman" w:hAnsi="Times New Roman"/>
          <w:color w:val="000000"/>
          <w:sz w:val="24"/>
          <w:szCs w:val="24"/>
        </w:rPr>
        <w:t>(</w:t>
      </w:r>
      <w:r w:rsidR="00990E5D" w:rsidRPr="00990E5D">
        <w:rPr>
          <w:rFonts w:ascii="Times New Roman" w:hAnsi="Times New Roman"/>
          <w:b/>
          <w:color w:val="000000"/>
          <w:sz w:val="24"/>
          <w:szCs w:val="24"/>
        </w:rPr>
        <w:t>data</w:t>
      </w:r>
      <w:r w:rsidR="00990E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61402">
        <w:rPr>
          <w:rFonts w:ascii="Times New Roman" w:hAnsi="Times New Roman"/>
          <w:b/>
          <w:bCs/>
          <w:color w:val="000000"/>
          <w:sz w:val="24"/>
          <w:szCs w:val="24"/>
        </w:rPr>
        <w:t>zdania</w:t>
      </w:r>
      <w:r w:rsidR="00990E5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90E5D">
        <w:rPr>
          <w:rFonts w:ascii="Times New Roman" w:hAnsi="Times New Roman"/>
          <w:b/>
          <w:bCs/>
          <w:color w:val="000000"/>
          <w:sz w:val="24"/>
          <w:szCs w:val="24"/>
        </w:rPr>
        <w:t>egzaminu</w:t>
      </w:r>
      <w:r w:rsidR="00990E5D" w:rsidRPr="00990E5D">
        <w:rPr>
          <w:rFonts w:ascii="Times New Roman" w:hAnsi="Times New Roman"/>
          <w:color w:val="000000"/>
          <w:sz w:val="24"/>
          <w:szCs w:val="24"/>
        </w:rPr>
        <w:t>)</w:t>
      </w:r>
      <w:r w:rsidR="00990E5D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……………………………………………………………......</w:t>
      </w:r>
    </w:p>
    <w:p w:rsidR="00990E5D" w:rsidRDefault="00990E5D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8319B" w:rsidRPr="00990E5D" w:rsidRDefault="00E8319B" w:rsidP="008918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  <w:sz w:val="24"/>
          <w:szCs w:val="24"/>
        </w:rPr>
      </w:pPr>
      <w:r w:rsidRPr="00990E5D">
        <w:rPr>
          <w:rFonts w:ascii="Times New Roman" w:hAnsi="Times New Roman"/>
          <w:b/>
          <w:color w:val="000000"/>
          <w:sz w:val="24"/>
          <w:szCs w:val="24"/>
        </w:rPr>
        <w:t>Nazwa Banku i numer rachunku bankowego pracodawcy</w:t>
      </w:r>
      <w:r w:rsidRPr="00F61402">
        <w:rPr>
          <w:rFonts w:ascii="Times New Roman" w:hAnsi="Times New Roman"/>
          <w:color w:val="000000"/>
          <w:sz w:val="24"/>
          <w:szCs w:val="24"/>
        </w:rPr>
        <w:t>, na który należy przekazać przyznane środki</w:t>
      </w:r>
      <w:r w:rsidR="00990E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90E5D" w:rsidRPr="00990E5D">
        <w:rPr>
          <w:rFonts w:ascii="Times New Roman" w:hAnsi="Times New Roman"/>
          <w:color w:val="000000"/>
          <w:sz w:val="24"/>
          <w:szCs w:val="24"/>
        </w:rPr>
        <w:t>finansowe</w:t>
      </w:r>
      <w:r w:rsidR="00990E5D">
        <w:rPr>
          <w:rFonts w:ascii="Times New Roman" w:hAnsi="Times New Roman"/>
          <w:color w:val="000000"/>
          <w:sz w:val="24"/>
          <w:szCs w:val="24"/>
        </w:rPr>
        <w:t>:</w:t>
      </w:r>
    </w:p>
    <w:p w:rsidR="00990E5D" w:rsidRDefault="00990E5D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90E5D" w:rsidRDefault="00E8319B" w:rsidP="00E831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434343"/>
          <w:sz w:val="24"/>
          <w:szCs w:val="24"/>
        </w:rPr>
      </w:pPr>
      <w:r w:rsidRPr="00F61402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</w:t>
      </w:r>
      <w:r w:rsidR="00990E5D">
        <w:rPr>
          <w:rFonts w:ascii="Times New Roman" w:hAnsi="Times New Roman"/>
          <w:color w:val="000000"/>
          <w:sz w:val="24"/>
          <w:szCs w:val="24"/>
        </w:rPr>
        <w:t>...............................</w:t>
      </w:r>
      <w:r w:rsidR="001729C6">
        <w:rPr>
          <w:rFonts w:ascii="Times New Roman" w:hAnsi="Times New Roman"/>
          <w:color w:val="434343"/>
          <w:sz w:val="24"/>
          <w:szCs w:val="24"/>
        </w:rPr>
        <w:t xml:space="preserve"> </w:t>
      </w:r>
    </w:p>
    <w:p w:rsidR="001729C6" w:rsidRDefault="001729C6" w:rsidP="00FD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</w:p>
    <w:p w:rsidR="005B122B" w:rsidRDefault="005B122B" w:rsidP="00FD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</w:p>
    <w:p w:rsidR="005B122B" w:rsidRDefault="005B122B" w:rsidP="00FD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</w:p>
    <w:p w:rsidR="005B122B" w:rsidRDefault="005B122B" w:rsidP="005B122B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……………………………………………………………</w:t>
      </w:r>
    </w:p>
    <w:p w:rsidR="005B122B" w:rsidRDefault="005B122B" w:rsidP="005B122B">
      <w:pPr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</w:t>
      </w:r>
      <w:r w:rsidRPr="00E55783">
        <w:rPr>
          <w:rFonts w:ascii="Times New Roman" w:hAnsi="Times New Roman"/>
          <w:color w:val="000000"/>
          <w:sz w:val="20"/>
          <w:szCs w:val="20"/>
        </w:rPr>
        <w:t>Podpis i pieczątka właściciela Firmy/Zakładu Pracy</w:t>
      </w:r>
    </w:p>
    <w:p w:rsidR="005B122B" w:rsidRDefault="005B122B" w:rsidP="00FD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</w:p>
    <w:p w:rsidR="005B122B" w:rsidRDefault="005B122B" w:rsidP="00FD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</w:p>
    <w:p w:rsidR="00990E5D" w:rsidRDefault="00990E5D" w:rsidP="00FD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>
        <w:rPr>
          <w:rFonts w:ascii="Times New Roman" w:hAnsi="Times New Roman"/>
          <w:color w:val="434343"/>
          <w:sz w:val="24"/>
          <w:szCs w:val="24"/>
        </w:rPr>
        <w:t>Dofinansowaniem objęte jest kształcenie młodocianego pracownika zamieszkałego na terenie Gminy Andrychów.</w:t>
      </w:r>
      <w:r w:rsidR="0089184D">
        <w:rPr>
          <w:rFonts w:ascii="Times New Roman" w:hAnsi="Times New Roman"/>
          <w:color w:val="434343"/>
          <w:sz w:val="24"/>
          <w:szCs w:val="24"/>
        </w:rPr>
        <w:t xml:space="preserve"> </w:t>
      </w:r>
    </w:p>
    <w:p w:rsidR="008C0655" w:rsidRDefault="008C0655" w:rsidP="00FD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</w:p>
    <w:p w:rsidR="00FD57F2" w:rsidRDefault="005B122B" w:rsidP="005B122B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b/>
          <w:color w:val="434343"/>
          <w:sz w:val="24"/>
          <w:szCs w:val="24"/>
        </w:rPr>
      </w:pPr>
      <w:r>
        <w:rPr>
          <w:rFonts w:ascii="Times New Roman" w:hAnsi="Times New Roman"/>
          <w:b/>
          <w:color w:val="434343"/>
          <w:sz w:val="24"/>
          <w:szCs w:val="24"/>
        </w:rPr>
        <w:t>Do wniosku załączam:</w:t>
      </w:r>
    </w:p>
    <w:p w:rsidR="005B122B" w:rsidRPr="0089184D" w:rsidRDefault="005B122B" w:rsidP="005B122B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  <w:sz w:val="24"/>
          <w:szCs w:val="24"/>
        </w:rPr>
      </w:pPr>
    </w:p>
    <w:p w:rsidR="00E8319B" w:rsidRPr="00C27C14" w:rsidRDefault="00B02510" w:rsidP="00FD57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 w:rsidRPr="00C27C14">
        <w:rPr>
          <w:rFonts w:ascii="Times New Roman" w:hAnsi="Times New Roman"/>
          <w:color w:val="434343"/>
          <w:sz w:val="24"/>
          <w:szCs w:val="24"/>
        </w:rPr>
        <w:t xml:space="preserve">Kopie 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>dokumentów potwierdzających kwalifikacje pracodawcy lub osoby prowadzącej zakład</w:t>
      </w:r>
      <w:r w:rsidRPr="00C27C14">
        <w:rPr>
          <w:rFonts w:ascii="Times New Roman" w:hAnsi="Times New Roman"/>
          <w:color w:val="434343"/>
          <w:sz w:val="24"/>
          <w:szCs w:val="24"/>
        </w:rPr>
        <w:t xml:space="preserve"> 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>w imieniu pracodawcy albo osoby zatrudnionej u pracodawcy</w:t>
      </w:r>
      <w:r w:rsidRPr="00C27C14">
        <w:rPr>
          <w:rFonts w:ascii="Times New Roman" w:hAnsi="Times New Roman"/>
          <w:color w:val="434343"/>
          <w:sz w:val="24"/>
          <w:szCs w:val="24"/>
        </w:rPr>
        <w:t>,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 xml:space="preserve"> wymagane do prowadzenia</w:t>
      </w:r>
      <w:r w:rsidRPr="00C27C14">
        <w:rPr>
          <w:rFonts w:ascii="Times New Roman" w:hAnsi="Times New Roman"/>
          <w:color w:val="434343"/>
          <w:sz w:val="24"/>
          <w:szCs w:val="24"/>
        </w:rPr>
        <w:t xml:space="preserve"> 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>przygotowania zawodowego młodocianych,</w:t>
      </w:r>
    </w:p>
    <w:p w:rsidR="00B02510" w:rsidRPr="00C27C14" w:rsidRDefault="00B02510" w:rsidP="00FD57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 w:rsidRPr="00C27C14">
        <w:rPr>
          <w:rFonts w:ascii="Times New Roman" w:hAnsi="Times New Roman"/>
          <w:color w:val="434343"/>
          <w:sz w:val="24"/>
          <w:szCs w:val="24"/>
        </w:rPr>
        <w:t>Potwierdzenie zatrudnienia osoby prowadzącej szkolenie w imieniu pracodawcy,</w:t>
      </w:r>
    </w:p>
    <w:p w:rsidR="00E8319B" w:rsidRPr="00C27C14" w:rsidRDefault="00B02510" w:rsidP="00E8319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 w:rsidRPr="00C27C14">
        <w:rPr>
          <w:rFonts w:ascii="Times New Roman" w:hAnsi="Times New Roman"/>
          <w:color w:val="434343"/>
          <w:sz w:val="24"/>
          <w:szCs w:val="24"/>
        </w:rPr>
        <w:t xml:space="preserve">Kopię 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>umowy o pracę</w:t>
      </w:r>
      <w:r w:rsidRPr="00C27C14">
        <w:rPr>
          <w:rFonts w:ascii="Times New Roman" w:hAnsi="Times New Roman"/>
          <w:color w:val="434343"/>
          <w:sz w:val="24"/>
          <w:szCs w:val="24"/>
        </w:rPr>
        <w:t xml:space="preserve"> 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 xml:space="preserve"> z </w:t>
      </w:r>
      <w:r w:rsidRPr="00C27C14">
        <w:rPr>
          <w:rFonts w:ascii="Times New Roman" w:hAnsi="Times New Roman"/>
          <w:color w:val="434343"/>
          <w:sz w:val="24"/>
          <w:szCs w:val="24"/>
        </w:rPr>
        <w:t xml:space="preserve"> 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 xml:space="preserve">młodocianym pracownikiem </w:t>
      </w:r>
      <w:r w:rsidR="00FD57F2" w:rsidRPr="00C27C14">
        <w:rPr>
          <w:rFonts w:ascii="Times New Roman" w:hAnsi="Times New Roman"/>
          <w:color w:val="434343"/>
          <w:sz w:val="24"/>
          <w:szCs w:val="24"/>
        </w:rPr>
        <w:t xml:space="preserve">zawartej 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>w celu przygotowania zawodowego,</w:t>
      </w:r>
    </w:p>
    <w:p w:rsidR="00E8319B" w:rsidRPr="00C27C14" w:rsidRDefault="00B02510" w:rsidP="00FD57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 w:rsidRPr="00C27C14">
        <w:rPr>
          <w:rFonts w:ascii="Times New Roman" w:hAnsi="Times New Roman"/>
          <w:color w:val="434343"/>
          <w:sz w:val="24"/>
          <w:szCs w:val="24"/>
        </w:rPr>
        <w:t xml:space="preserve">Kopię 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>dyplomu</w:t>
      </w:r>
      <w:r w:rsidRPr="00C27C14">
        <w:rPr>
          <w:rFonts w:ascii="Times New Roman" w:hAnsi="Times New Roman"/>
          <w:color w:val="434343"/>
          <w:sz w:val="24"/>
          <w:szCs w:val="24"/>
        </w:rPr>
        <w:t xml:space="preserve"> lub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 xml:space="preserve"> świadectwa </w:t>
      </w:r>
      <w:r w:rsidRPr="00C27C14">
        <w:rPr>
          <w:rFonts w:ascii="Times New Roman" w:hAnsi="Times New Roman"/>
          <w:color w:val="434343"/>
          <w:sz w:val="24"/>
          <w:szCs w:val="24"/>
        </w:rPr>
        <w:t>albo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 xml:space="preserve"> zaświadczeni</w:t>
      </w:r>
      <w:r w:rsidRPr="00C27C14">
        <w:rPr>
          <w:rFonts w:ascii="Times New Roman" w:hAnsi="Times New Roman"/>
          <w:color w:val="434343"/>
          <w:sz w:val="24"/>
          <w:szCs w:val="24"/>
        </w:rPr>
        <w:t>e (oryginał)</w:t>
      </w:r>
      <w:r w:rsidR="00E8319B" w:rsidRPr="00C27C14">
        <w:rPr>
          <w:rFonts w:ascii="Times New Roman" w:hAnsi="Times New Roman"/>
          <w:color w:val="434343"/>
          <w:sz w:val="24"/>
          <w:szCs w:val="24"/>
        </w:rPr>
        <w:t xml:space="preserve"> potwierdzając</w:t>
      </w:r>
      <w:r w:rsidRPr="00C27C14">
        <w:rPr>
          <w:rFonts w:ascii="Times New Roman" w:hAnsi="Times New Roman"/>
          <w:color w:val="434343"/>
          <w:sz w:val="24"/>
          <w:szCs w:val="24"/>
        </w:rPr>
        <w:t>, że młodociany ukończył naukę zawodu i zdał egzamin,</w:t>
      </w:r>
    </w:p>
    <w:p w:rsidR="0089184D" w:rsidRPr="00C27C14" w:rsidRDefault="0089184D" w:rsidP="00FD57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 w:rsidRPr="00C27C14">
        <w:rPr>
          <w:rFonts w:ascii="Times New Roman" w:hAnsi="Times New Roman"/>
          <w:color w:val="434343"/>
          <w:sz w:val="24"/>
          <w:szCs w:val="24"/>
        </w:rPr>
        <w:t>Kopię dokumentów potwierdzających krótszy okres szkolenia (świadectwo pracy),</w:t>
      </w:r>
    </w:p>
    <w:p w:rsidR="0089184D" w:rsidRPr="00C27C14" w:rsidRDefault="0089184D" w:rsidP="00FD57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 w:rsidRPr="00C27C14">
        <w:rPr>
          <w:rFonts w:ascii="Times New Roman" w:hAnsi="Times New Roman"/>
          <w:color w:val="434343"/>
          <w:sz w:val="24"/>
          <w:szCs w:val="24"/>
        </w:rPr>
        <w:t>Aktualny wydruk CEIDG lub wpis w KRS w zależności od formy prowadzonej działalności gospodarczej,</w:t>
      </w:r>
    </w:p>
    <w:p w:rsidR="0089184D" w:rsidRPr="00C27C14" w:rsidRDefault="0089184D" w:rsidP="00FD57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 w:rsidRPr="00C27C14">
        <w:rPr>
          <w:rFonts w:ascii="Times New Roman" w:hAnsi="Times New Roman"/>
          <w:color w:val="434343"/>
          <w:sz w:val="24"/>
          <w:szCs w:val="24"/>
        </w:rPr>
        <w:t>Kopię dokumentów potwierdzających status prawny prowadzonej działalności                   w przypadku spółek,</w:t>
      </w:r>
    </w:p>
    <w:p w:rsidR="0089184D" w:rsidRPr="00C27C14" w:rsidRDefault="0089184D" w:rsidP="00FD57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 w:rsidRPr="00C27C14">
        <w:rPr>
          <w:rFonts w:ascii="Times New Roman" w:hAnsi="Times New Roman"/>
          <w:color w:val="434343"/>
          <w:sz w:val="24"/>
          <w:szCs w:val="24"/>
        </w:rPr>
        <w:t xml:space="preserve">Wypełniony formularz informacji przedstawianych przy ubieganiu się o pomoc de </w:t>
      </w:r>
      <w:proofErr w:type="spellStart"/>
      <w:r w:rsidRPr="00C27C14">
        <w:rPr>
          <w:rFonts w:ascii="Times New Roman" w:hAnsi="Times New Roman"/>
          <w:color w:val="434343"/>
          <w:sz w:val="24"/>
          <w:szCs w:val="24"/>
        </w:rPr>
        <w:t>minimis</w:t>
      </w:r>
      <w:proofErr w:type="spellEnd"/>
      <w:r w:rsidRPr="00C27C14">
        <w:rPr>
          <w:rFonts w:ascii="Times New Roman" w:hAnsi="Times New Roman"/>
          <w:color w:val="434343"/>
          <w:sz w:val="24"/>
          <w:szCs w:val="24"/>
        </w:rPr>
        <w:t>,</w:t>
      </w:r>
    </w:p>
    <w:p w:rsidR="0089184D" w:rsidRPr="00C27C14" w:rsidRDefault="0089184D" w:rsidP="00FD57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 w:rsidRPr="00C27C14">
        <w:rPr>
          <w:rFonts w:ascii="Times New Roman" w:hAnsi="Times New Roman"/>
          <w:color w:val="434343"/>
          <w:sz w:val="24"/>
          <w:szCs w:val="24"/>
        </w:rPr>
        <w:t xml:space="preserve">Oświadczenie o wielkości pomocy de </w:t>
      </w:r>
      <w:proofErr w:type="spellStart"/>
      <w:r w:rsidRPr="00C27C14">
        <w:rPr>
          <w:rFonts w:ascii="Times New Roman" w:hAnsi="Times New Roman"/>
          <w:color w:val="434343"/>
          <w:sz w:val="24"/>
          <w:szCs w:val="24"/>
        </w:rPr>
        <w:t>minimis</w:t>
      </w:r>
      <w:proofErr w:type="spellEnd"/>
      <w:r w:rsidRPr="00C27C14">
        <w:rPr>
          <w:rFonts w:ascii="Times New Roman" w:hAnsi="Times New Roman"/>
          <w:color w:val="434343"/>
          <w:sz w:val="24"/>
          <w:szCs w:val="24"/>
        </w:rPr>
        <w:t xml:space="preserve"> otrzymanej </w:t>
      </w:r>
      <w:r w:rsidR="00C27C14">
        <w:rPr>
          <w:rFonts w:ascii="Times New Roman" w:hAnsi="Times New Roman"/>
          <w:color w:val="434343"/>
          <w:sz w:val="24"/>
          <w:szCs w:val="24"/>
        </w:rPr>
        <w:t xml:space="preserve">w trzech poprzedzających latach </w:t>
      </w:r>
      <w:r w:rsidRPr="00C27C14">
        <w:rPr>
          <w:rFonts w:ascii="Times New Roman" w:hAnsi="Times New Roman"/>
          <w:color w:val="434343"/>
          <w:sz w:val="24"/>
          <w:szCs w:val="24"/>
        </w:rPr>
        <w:t>albo oświadczenie</w:t>
      </w:r>
      <w:r w:rsidR="00C27C14">
        <w:rPr>
          <w:rFonts w:ascii="Times New Roman" w:hAnsi="Times New Roman"/>
          <w:color w:val="434343"/>
          <w:sz w:val="24"/>
          <w:szCs w:val="24"/>
        </w:rPr>
        <w:t xml:space="preserve"> </w:t>
      </w:r>
      <w:r w:rsidRPr="00C27C14">
        <w:rPr>
          <w:rFonts w:ascii="Times New Roman" w:hAnsi="Times New Roman"/>
          <w:color w:val="434343"/>
          <w:sz w:val="24"/>
          <w:szCs w:val="24"/>
        </w:rPr>
        <w:t>o nieotrzymaniu takiej pomocy w tym okresie,</w:t>
      </w:r>
    </w:p>
    <w:p w:rsidR="005B122B" w:rsidRPr="00C27C14" w:rsidRDefault="005B122B" w:rsidP="00FD57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34343"/>
          <w:sz w:val="24"/>
          <w:szCs w:val="24"/>
        </w:rPr>
      </w:pPr>
      <w:r w:rsidRPr="00C27C14">
        <w:rPr>
          <w:rFonts w:ascii="Times New Roman" w:hAnsi="Times New Roman"/>
          <w:color w:val="434343"/>
          <w:sz w:val="24"/>
          <w:szCs w:val="24"/>
        </w:rPr>
        <w:t>Inne dokumenty wynikające z indywidualnej sytuacji pracodawcy lub młodocianego pracownika niezbędne do rozpatrzenia wniosku.</w:t>
      </w:r>
    </w:p>
    <w:p w:rsidR="001729C6" w:rsidRPr="00A611AD" w:rsidRDefault="001729C6" w:rsidP="00A611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434343"/>
          <w:sz w:val="24"/>
          <w:szCs w:val="24"/>
        </w:rPr>
      </w:pPr>
    </w:p>
    <w:p w:rsidR="005B122B" w:rsidRDefault="005B122B" w:rsidP="005B122B">
      <w:pPr>
        <w:pStyle w:val="Akapitzlist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color w:val="434343"/>
          <w:sz w:val="24"/>
          <w:szCs w:val="24"/>
        </w:rPr>
      </w:pPr>
      <w:r>
        <w:rPr>
          <w:rFonts w:ascii="Times New Roman" w:hAnsi="Times New Roman"/>
          <w:b/>
          <w:color w:val="434343"/>
          <w:sz w:val="24"/>
          <w:szCs w:val="24"/>
        </w:rPr>
        <w:t>UWAGA:</w:t>
      </w:r>
    </w:p>
    <w:p w:rsidR="0089184D" w:rsidRPr="005B122B" w:rsidRDefault="005B122B" w:rsidP="005B122B">
      <w:pPr>
        <w:pStyle w:val="Akapitzlist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i/>
          <w:color w:val="434343"/>
          <w:sz w:val="24"/>
          <w:szCs w:val="24"/>
        </w:rPr>
      </w:pPr>
      <w:r w:rsidRPr="005B122B">
        <w:rPr>
          <w:rFonts w:ascii="Times New Roman" w:hAnsi="Times New Roman"/>
          <w:b/>
          <w:i/>
          <w:color w:val="434343"/>
          <w:sz w:val="24"/>
          <w:szCs w:val="24"/>
        </w:rPr>
        <w:t xml:space="preserve">Wszystkie kopie dokumentów powinny być potwierdzone za zgodność z oryginałem przez pracodawcę! </w:t>
      </w:r>
    </w:p>
    <w:p w:rsidR="00F127C9" w:rsidRDefault="00F127C9" w:rsidP="00C1555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C27C14" w:rsidRDefault="00C27C14" w:rsidP="00A352B9">
      <w:pPr>
        <w:spacing w:after="0"/>
        <w:jc w:val="right"/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</w:p>
    <w:p w:rsidR="00C27C14" w:rsidRDefault="00C27C14" w:rsidP="00A352B9">
      <w:pPr>
        <w:spacing w:after="0"/>
        <w:jc w:val="right"/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</w:p>
    <w:p w:rsidR="008C0655" w:rsidRDefault="008C0655" w:rsidP="00A352B9">
      <w:pPr>
        <w:spacing w:after="0"/>
        <w:jc w:val="right"/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</w:p>
    <w:p w:rsidR="00A352B9" w:rsidRPr="00A352B9" w:rsidRDefault="00A352B9" w:rsidP="00A352B9">
      <w:pPr>
        <w:spacing w:after="0"/>
        <w:jc w:val="right"/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  <w:r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lastRenderedPageBreak/>
        <w:t>Załącznik nr 1 do wniosku</w:t>
      </w:r>
    </w:p>
    <w:p w:rsidR="00A352B9" w:rsidRPr="00374D35" w:rsidRDefault="00A352B9" w:rsidP="00A352B9">
      <w:pPr>
        <w:spacing w:after="0"/>
        <w:jc w:val="center"/>
        <w:rPr>
          <w:rFonts w:asciiTheme="minorHAnsi" w:eastAsia="Arial" w:hAnsiTheme="minorHAnsi" w:cstheme="minorHAnsi"/>
          <w:b/>
          <w:color w:val="000000"/>
          <w:sz w:val="28"/>
          <w:szCs w:val="28"/>
          <w:lang w:eastAsia="pl-PL"/>
        </w:rPr>
      </w:pPr>
      <w:r w:rsidRPr="00912A85">
        <w:rPr>
          <w:rFonts w:asciiTheme="minorHAnsi" w:eastAsia="Arial" w:hAnsiTheme="minorHAnsi" w:cstheme="minorHAnsi"/>
          <w:b/>
          <w:color w:val="000000"/>
          <w:sz w:val="28"/>
          <w:szCs w:val="28"/>
          <w:lang w:eastAsia="pl-PL"/>
        </w:rPr>
        <w:t>Klauzula informacyjna</w:t>
      </w:r>
    </w:p>
    <w:p w:rsidR="00A352B9" w:rsidRDefault="00A352B9" w:rsidP="00A352B9">
      <w:pPr>
        <w:spacing w:before="120" w:after="120" w:line="240" w:lineRule="auto"/>
        <w:jc w:val="both"/>
        <w:rPr>
          <w:rFonts w:asciiTheme="minorHAnsi" w:eastAsia="Arial" w:hAnsiTheme="minorHAnsi" w:cstheme="minorHAnsi"/>
          <w:b/>
          <w:color w:val="000000"/>
          <w:sz w:val="24"/>
          <w:lang w:eastAsia="pl-PL"/>
        </w:rPr>
      </w:pPr>
      <w:r>
        <w:rPr>
          <w:rFonts w:asciiTheme="minorHAnsi" w:eastAsia="Arial" w:hAnsiTheme="minorHAnsi" w:cstheme="minorHAnsi"/>
          <w:b/>
          <w:color w:val="000000"/>
          <w:sz w:val="24"/>
          <w:lang w:eastAsia="pl-PL"/>
        </w:rPr>
        <w:t>dla osoby fizycznej, od której Gminny Zarząd Oświaty w Andrychowie uzyska dane osobowe</w:t>
      </w:r>
    </w:p>
    <w:p w:rsidR="00A352B9" w:rsidRPr="00374D35" w:rsidRDefault="00A352B9" w:rsidP="00C27C14">
      <w:pPr>
        <w:spacing w:before="120" w:after="120" w:line="240" w:lineRule="auto"/>
        <w:jc w:val="both"/>
        <w:rPr>
          <w:rFonts w:asciiTheme="minorHAnsi" w:eastAsia="Arial" w:hAnsiTheme="minorHAnsi" w:cstheme="minorHAnsi"/>
          <w:b/>
          <w:color w:val="000000"/>
          <w:sz w:val="24"/>
          <w:lang w:eastAsia="pl-PL"/>
        </w:rPr>
      </w:pPr>
    </w:p>
    <w:p w:rsidR="00A352B9" w:rsidRPr="00374D35" w:rsidRDefault="00A352B9" w:rsidP="00C27C14">
      <w:pPr>
        <w:spacing w:before="120" w:after="12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pl-PL"/>
        </w:rPr>
      </w:pPr>
      <w:r w:rsidRPr="00374D35">
        <w:rPr>
          <w:rFonts w:ascii="Times New Roman" w:eastAsia="Arial" w:hAnsi="Times New Roman"/>
          <w:color w:val="000000"/>
          <w:sz w:val="24"/>
          <w:szCs w:val="24"/>
          <w:lang w:eastAsia="pl-PL"/>
        </w:rPr>
        <w:t>Na podstawie art. 13 Rozporządzenia Parlamentu Europejskiego i Rady (UE) 2016/679 z dnia 27 kwietnia 2016 r. w sprawie ochrony osób fizycznych w związku z przetwarzaniem danych osobowych</w:t>
      </w:r>
      <w:r w:rsidR="008C0655">
        <w:rPr>
          <w:rFonts w:ascii="Times New Roman" w:eastAsia="Arial" w:hAnsi="Times New Roman"/>
          <w:color w:val="000000"/>
          <w:sz w:val="24"/>
          <w:szCs w:val="24"/>
          <w:lang w:eastAsia="pl-PL"/>
        </w:rPr>
        <w:t xml:space="preserve"> </w:t>
      </w:r>
      <w:r w:rsidRPr="00374D35">
        <w:rPr>
          <w:rFonts w:ascii="Times New Roman" w:eastAsia="Arial" w:hAnsi="Times New Roman"/>
          <w:color w:val="000000"/>
          <w:sz w:val="24"/>
          <w:szCs w:val="24"/>
          <w:lang w:eastAsia="pl-PL"/>
        </w:rPr>
        <w:t>i w sprawie swobodnego przepływu takich danych oraz uchylenia dyrektywy 95/46/WE (ogólne rozporządzenie o ochronie danych), niniejszym informujemy, że:</w:t>
      </w:r>
    </w:p>
    <w:p w:rsidR="00A352B9" w:rsidRPr="00912A85" w:rsidRDefault="00A352B9" w:rsidP="00C27C14">
      <w:pPr>
        <w:numPr>
          <w:ilvl w:val="0"/>
          <w:numId w:val="5"/>
        </w:num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Administratorem Pani/Pana danych osobowych jest</w:t>
      </w:r>
      <w:r w:rsidRPr="00912A85">
        <w:rPr>
          <w:rFonts w:ascii="Times New Roman" w:hAnsi="Times New Roman"/>
          <w:sz w:val="24"/>
          <w:szCs w:val="24"/>
        </w:rPr>
        <w:t>:</w:t>
      </w:r>
    </w:p>
    <w:p w:rsidR="00A352B9" w:rsidRPr="00912A85" w:rsidRDefault="00A352B9" w:rsidP="00C27C14">
      <w:p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 xml:space="preserve"> Gminny Zarząd Oświaty w Andrychowie</w:t>
      </w:r>
      <w:bookmarkStart w:id="0" w:name="_GoBack"/>
      <w:bookmarkEnd w:id="0"/>
    </w:p>
    <w:p w:rsidR="00A352B9" w:rsidRPr="00912A85" w:rsidRDefault="00A352B9" w:rsidP="00C27C14">
      <w:p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 xml:space="preserve"> ul. Rynek 10, 34-120 Andrychów</w:t>
      </w:r>
    </w:p>
    <w:p w:rsidR="00A352B9" w:rsidRPr="00912A85" w:rsidRDefault="00A352B9" w:rsidP="00C27C14">
      <w:p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 xml:space="preserve"> telefon: 33 842 99 3</w:t>
      </w:r>
      <w:r w:rsidRPr="00912A85">
        <w:rPr>
          <w:rFonts w:ascii="Times New Roman" w:hAnsi="Times New Roman"/>
          <w:sz w:val="24"/>
          <w:szCs w:val="24"/>
        </w:rPr>
        <w:t>0</w:t>
      </w:r>
    </w:p>
    <w:p w:rsidR="00A352B9" w:rsidRPr="00374D35" w:rsidRDefault="00A352B9" w:rsidP="00C27C14">
      <w:p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 xml:space="preserve"> adres e</w:t>
      </w:r>
      <w:r w:rsidRPr="00374D35">
        <w:rPr>
          <w:rFonts w:ascii="Times New Roman" w:hAnsi="Times New Roman"/>
          <w:sz w:val="24"/>
          <w:szCs w:val="24"/>
        </w:rPr>
        <w:noBreakHyphen/>
        <w:t>mail: </w:t>
      </w:r>
      <w:hyperlink r:id="rId9" w:history="1">
        <w:r w:rsidRPr="00912A85">
          <w:rPr>
            <w:rFonts w:ascii="Times New Roman" w:hAnsi="Times New Roman"/>
            <w:color w:val="0000FF" w:themeColor="hyperlink"/>
            <w:sz w:val="24"/>
            <w:szCs w:val="24"/>
            <w:u w:val="single"/>
          </w:rPr>
          <w:t>gzo@andrychow.eu</w:t>
        </w:r>
      </w:hyperlink>
      <w:r w:rsidRPr="00374D35">
        <w:rPr>
          <w:rFonts w:ascii="Times New Roman" w:hAnsi="Times New Roman"/>
          <w:sz w:val="24"/>
          <w:szCs w:val="24"/>
        </w:rPr>
        <w:t xml:space="preserve"> .</w:t>
      </w:r>
    </w:p>
    <w:p w:rsidR="00A352B9" w:rsidRPr="00374D35" w:rsidRDefault="00A352B9" w:rsidP="00C27C14">
      <w:pPr>
        <w:numPr>
          <w:ilvl w:val="0"/>
          <w:numId w:val="5"/>
        </w:num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Administrator wyznaczył Inspektora Ochrony Danych, z którym może się Pani/Pan skontaktować w sprawach związanych z ochroną danych osobowych, w następujący sposób:</w:t>
      </w:r>
    </w:p>
    <w:p w:rsidR="00A352B9" w:rsidRPr="002A4E42" w:rsidRDefault="00A352B9" w:rsidP="00C27C14">
      <w:pPr>
        <w:numPr>
          <w:ilvl w:val="0"/>
          <w:numId w:val="6"/>
        </w:numPr>
        <w:spacing w:before="120" w:after="12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A4E42">
        <w:rPr>
          <w:rFonts w:ascii="Times New Roman" w:hAnsi="Times New Roman"/>
          <w:sz w:val="24"/>
          <w:szCs w:val="24"/>
        </w:rPr>
        <w:t xml:space="preserve">pod adresem poczty elektronicznej: </w:t>
      </w:r>
      <w:r w:rsidRPr="002A4E42">
        <w:rPr>
          <w:rFonts w:ascii="Times New Roman" w:hAnsi="Times New Roman"/>
          <w:b/>
          <w:sz w:val="24"/>
          <w:szCs w:val="24"/>
        </w:rPr>
        <w:t>iod.gzo@andrychow.eu</w:t>
      </w:r>
    </w:p>
    <w:p w:rsidR="00A352B9" w:rsidRPr="00374D35" w:rsidRDefault="00A352B9" w:rsidP="00C27C14">
      <w:pPr>
        <w:numPr>
          <w:ilvl w:val="0"/>
          <w:numId w:val="6"/>
        </w:numPr>
        <w:spacing w:before="120"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pisemnie na adres siedziby Administratora.</w:t>
      </w:r>
    </w:p>
    <w:p w:rsidR="00A352B9" w:rsidRDefault="00A352B9" w:rsidP="00C27C14">
      <w:pPr>
        <w:numPr>
          <w:ilvl w:val="0"/>
          <w:numId w:val="5"/>
        </w:num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 xml:space="preserve">Pani/Pana dane osobowe będą przetwarzane w celach statutowych związanych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374D35">
        <w:rPr>
          <w:rFonts w:ascii="Times New Roman" w:hAnsi="Times New Roman"/>
          <w:sz w:val="24"/>
          <w:szCs w:val="24"/>
        </w:rPr>
        <w:t xml:space="preserve">z realizacją obowiązków administracyjnych wynikających z prowadzenia procesu edukacyjnego, oraz wynikających z prowadzenia obsługi administracyjnej w placówkach edukacyjnych </w:t>
      </w:r>
      <w:r w:rsidRPr="00912A85">
        <w:rPr>
          <w:rFonts w:ascii="Times New Roman" w:hAnsi="Times New Roman"/>
          <w:sz w:val="24"/>
          <w:szCs w:val="24"/>
        </w:rPr>
        <w:t xml:space="preserve"> </w:t>
      </w:r>
      <w:r w:rsidRPr="00374D35">
        <w:rPr>
          <w:rFonts w:ascii="Times New Roman" w:hAnsi="Times New Roman"/>
          <w:sz w:val="24"/>
          <w:szCs w:val="24"/>
        </w:rPr>
        <w:t>i dla placówek edukacyjnych.</w:t>
      </w:r>
    </w:p>
    <w:p w:rsidR="00A352B9" w:rsidRPr="00374D35" w:rsidRDefault="00A352B9" w:rsidP="00C27C14">
      <w:pPr>
        <w:numPr>
          <w:ilvl w:val="0"/>
          <w:numId w:val="5"/>
        </w:num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Pani/Pana dane osobowe będą przetwarzane w związku z dofinansowaniem kosztów kształcenia młodocianego pracownika z tytułu ukończenia nauki zawodu/przyuczenia do wykonywania określonej pracy, po zdaniu egzaminu zawodowego – zgodnie z ustawą </w:t>
      </w:r>
      <w:r w:rsidR="00C27C14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z dnia 24 maja 2018r. o ochroni</w:t>
      </w:r>
      <w:r w:rsidR="00E46CBD">
        <w:rPr>
          <w:rFonts w:ascii="Times New Roman" w:hAnsi="Times New Roman"/>
          <w:sz w:val="24"/>
          <w:szCs w:val="24"/>
        </w:rPr>
        <w:t>e danych osobowych (Dz.U. z 2019r., poz.1781</w:t>
      </w:r>
      <w:r>
        <w:rPr>
          <w:rFonts w:ascii="Times New Roman" w:hAnsi="Times New Roman"/>
          <w:sz w:val="24"/>
          <w:szCs w:val="24"/>
        </w:rPr>
        <w:t>) oraz na podstawie art. 6 ust. 1 lit. c RODO.</w:t>
      </w:r>
    </w:p>
    <w:p w:rsidR="00A352B9" w:rsidRPr="00374D35" w:rsidRDefault="00A352B9" w:rsidP="00C27C14">
      <w:pPr>
        <w:numPr>
          <w:ilvl w:val="0"/>
          <w:numId w:val="5"/>
        </w:num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 xml:space="preserve">Pani/Pana dane osobowe będą przetwarzane przez Gminny Zarząd Oświaty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374D35">
        <w:rPr>
          <w:rFonts w:ascii="Times New Roman" w:hAnsi="Times New Roman"/>
          <w:sz w:val="24"/>
          <w:szCs w:val="24"/>
        </w:rPr>
        <w:t>w Andrychowie w celu wypełnienia obowiązków ciążących na administratorze, jako jednostce organizacyjnej powołanej do wypełniania obowiązków gminy w zakresie prowadzenia edukacji publicznej art. 6 ust. 1 lit. c), art. 9 ust. 2 lit. g) ogólnego rozporządzenia o ochronie danych - RODO.</w:t>
      </w:r>
    </w:p>
    <w:p w:rsidR="00A352B9" w:rsidRPr="00374D35" w:rsidRDefault="00A352B9" w:rsidP="00C27C14">
      <w:pPr>
        <w:spacing w:before="120" w:after="120" w:line="240" w:lineRule="auto"/>
        <w:ind w:left="425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W szczególnych przypadkach dane mogą być przetwarzane w związku z zawartą umową na podstawie art. 6 ust. 1 lit. b) ogólnego rozporządzenia o ochronie danych - RODO.</w:t>
      </w:r>
    </w:p>
    <w:p w:rsidR="00A352B9" w:rsidRPr="00374D35" w:rsidRDefault="00A352B9" w:rsidP="00C27C14">
      <w:pPr>
        <w:numPr>
          <w:ilvl w:val="0"/>
          <w:numId w:val="5"/>
        </w:numPr>
        <w:spacing w:before="120" w:after="12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Pani/Pana dane osobowe mogą być przekazywane jedynie odbiorcom danych upoważnionym przez przepisy prawa.</w:t>
      </w:r>
    </w:p>
    <w:p w:rsidR="00A352B9" w:rsidRPr="00374D35" w:rsidRDefault="00A352B9" w:rsidP="00C27C14">
      <w:pPr>
        <w:numPr>
          <w:ilvl w:val="0"/>
          <w:numId w:val="5"/>
        </w:numPr>
        <w:spacing w:before="120" w:after="12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 xml:space="preserve">Pani/Pana dane osobowe będą przechowywane przez okres wynikający z przepisów prawa, </w:t>
      </w:r>
      <w:r w:rsidRPr="00912A85">
        <w:rPr>
          <w:rFonts w:ascii="Times New Roman" w:hAnsi="Times New Roman"/>
          <w:sz w:val="24"/>
          <w:szCs w:val="24"/>
        </w:rPr>
        <w:t xml:space="preserve"> </w:t>
      </w:r>
      <w:r w:rsidRPr="00374D35">
        <w:rPr>
          <w:rFonts w:ascii="Times New Roman" w:hAnsi="Times New Roman"/>
          <w:sz w:val="24"/>
          <w:szCs w:val="24"/>
        </w:rPr>
        <w:t>w szczególności ustawy z dnia 14 lipca 1983 r. o narodowym zasobie archiwalnym i archiwach.</w:t>
      </w:r>
    </w:p>
    <w:p w:rsidR="00A352B9" w:rsidRPr="00374D35" w:rsidRDefault="00A352B9" w:rsidP="00C27C14">
      <w:pPr>
        <w:numPr>
          <w:ilvl w:val="0"/>
          <w:numId w:val="5"/>
        </w:numPr>
        <w:spacing w:before="120" w:after="12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Przysługuje Pani/Panu prawo żądania dostępu do danych osobowych dotyczących Pani/Pana osoby, ich sprostowania, ograniczenia przetwarzania oraz prawo do wniesienia sprzeciwu wobec przetwarzania.</w:t>
      </w:r>
    </w:p>
    <w:p w:rsidR="00A352B9" w:rsidRPr="00374D35" w:rsidRDefault="00A352B9" w:rsidP="00C27C14">
      <w:pPr>
        <w:numPr>
          <w:ilvl w:val="0"/>
          <w:numId w:val="5"/>
        </w:numPr>
        <w:spacing w:before="120" w:after="12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Ze względu na fakt, że Pana/Pani dane osobowe są przetwarzane na podstawie przepisów prawa administrator musi je przetwarzać przez okres wskazany przepisami prawa (nie ma możliwości usunięcia tych danych osobowych).</w:t>
      </w:r>
    </w:p>
    <w:p w:rsidR="00A352B9" w:rsidRPr="00374D35" w:rsidRDefault="00A352B9" w:rsidP="00C27C14">
      <w:pPr>
        <w:numPr>
          <w:ilvl w:val="0"/>
          <w:numId w:val="5"/>
        </w:numPr>
        <w:spacing w:before="120" w:after="12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Przysługuje Panu/Pani prawo do wykonania kopii danych osobowych,</w:t>
      </w:r>
    </w:p>
    <w:p w:rsidR="00A352B9" w:rsidRPr="00374D35" w:rsidRDefault="00A352B9" w:rsidP="00C27C14">
      <w:pPr>
        <w:numPr>
          <w:ilvl w:val="0"/>
          <w:numId w:val="5"/>
        </w:numPr>
        <w:spacing w:before="120" w:after="12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Dodatkowo, przysługuje Pani/Panu prawo do złożenia skargi do organu nadzorczego – Prezesa Urzędu Ochrony Danych Osobowych.</w:t>
      </w:r>
    </w:p>
    <w:p w:rsidR="00A352B9" w:rsidRPr="00374D35" w:rsidRDefault="00A352B9" w:rsidP="00C27C14">
      <w:pPr>
        <w:numPr>
          <w:ilvl w:val="0"/>
          <w:numId w:val="5"/>
        </w:num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lastRenderedPageBreak/>
        <w:t xml:space="preserve">Podanie przez Panią/Pana danych osobowych jest obowiązkowe, wynikających </w:t>
      </w:r>
      <w:r w:rsidR="00C27C14">
        <w:rPr>
          <w:rFonts w:ascii="Times New Roman" w:hAnsi="Times New Roman"/>
          <w:sz w:val="24"/>
          <w:szCs w:val="24"/>
        </w:rPr>
        <w:t xml:space="preserve">                </w:t>
      </w:r>
      <w:r w:rsidRPr="00374D35">
        <w:rPr>
          <w:rFonts w:ascii="Times New Roman" w:hAnsi="Times New Roman"/>
          <w:sz w:val="24"/>
          <w:szCs w:val="24"/>
        </w:rPr>
        <w:t>z przepisów prawa. W pozostałym zakresie podanie danych osobowych jest dobrowolne.</w:t>
      </w:r>
    </w:p>
    <w:p w:rsidR="00A352B9" w:rsidRPr="00374D35" w:rsidRDefault="00A352B9" w:rsidP="00A352B9">
      <w:pPr>
        <w:numPr>
          <w:ilvl w:val="0"/>
          <w:numId w:val="5"/>
        </w:numPr>
        <w:spacing w:afterLines="60" w:after="144" w:line="259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W przypadku oddzielnie wyrażonych zgód informujemy że:</w:t>
      </w:r>
    </w:p>
    <w:p w:rsidR="00A352B9" w:rsidRPr="00374D35" w:rsidRDefault="00A352B9" w:rsidP="00A352B9">
      <w:pPr>
        <w:numPr>
          <w:ilvl w:val="0"/>
          <w:numId w:val="4"/>
        </w:numPr>
        <w:spacing w:afterLines="60" w:after="144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 xml:space="preserve">Pani/Pana dane osobowe będą przetwarzane przez GZO w Andrychowie w celach wynikających </w:t>
      </w:r>
      <w:r w:rsidRPr="00912A85">
        <w:rPr>
          <w:rFonts w:ascii="Times New Roman" w:hAnsi="Times New Roman"/>
          <w:sz w:val="24"/>
          <w:szCs w:val="24"/>
        </w:rPr>
        <w:t xml:space="preserve"> </w:t>
      </w:r>
      <w:r w:rsidRPr="00374D35">
        <w:rPr>
          <w:rFonts w:ascii="Times New Roman" w:hAnsi="Times New Roman"/>
          <w:sz w:val="24"/>
          <w:szCs w:val="24"/>
        </w:rPr>
        <w:t>z oddzielnie wyrażonych zgód na podstawie art. 6 ust. 1 lit. a) ogólnego rozporządzenia o ochronie danych - RODO.</w:t>
      </w:r>
    </w:p>
    <w:p w:rsidR="00A352B9" w:rsidRPr="00374D35" w:rsidRDefault="00A352B9" w:rsidP="00A352B9">
      <w:pPr>
        <w:numPr>
          <w:ilvl w:val="0"/>
          <w:numId w:val="4"/>
        </w:numPr>
        <w:spacing w:afterLines="60" w:after="144" w:line="259" w:lineRule="auto"/>
        <w:ind w:left="714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Pani/Pana dane osobowe będą przetwarzane przez okres wskazany w zgodzie lub do czasu cofnięcia zgody na przetwarzanie danych osobowych.</w:t>
      </w:r>
    </w:p>
    <w:p w:rsidR="00A352B9" w:rsidRPr="00374D35" w:rsidRDefault="00A352B9" w:rsidP="00A352B9">
      <w:pPr>
        <w:numPr>
          <w:ilvl w:val="0"/>
          <w:numId w:val="4"/>
        </w:numPr>
        <w:spacing w:afterLines="60" w:after="144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Ma Pani/Pan dodatkowo prawo do przenoszenia danych osobowych, usunięcia danych osobowych przetwarzanych w oparciu o oddzielnie wyrażone zgody o ile pozwalają na to przepisy prawa.</w:t>
      </w:r>
    </w:p>
    <w:p w:rsidR="00A352B9" w:rsidRPr="00374D35" w:rsidRDefault="00A352B9" w:rsidP="00A352B9">
      <w:pPr>
        <w:numPr>
          <w:ilvl w:val="0"/>
          <w:numId w:val="5"/>
        </w:numPr>
        <w:spacing w:before="120" w:after="12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74D35">
        <w:rPr>
          <w:rFonts w:ascii="Times New Roman" w:hAnsi="Times New Roman"/>
          <w:sz w:val="24"/>
          <w:szCs w:val="24"/>
        </w:rPr>
        <w:t>Państwa dane mogą być przetwarzane w sposób zautomatyzowany ale administrator nie przewiduje profilowania.</w:t>
      </w:r>
    </w:p>
    <w:p w:rsidR="00A352B9" w:rsidRDefault="00A352B9" w:rsidP="00A352B9">
      <w:pPr>
        <w:rPr>
          <w:rFonts w:ascii="Times New Roman" w:hAnsi="Times New Roman"/>
          <w:sz w:val="24"/>
          <w:szCs w:val="24"/>
        </w:rPr>
      </w:pPr>
    </w:p>
    <w:p w:rsidR="00A352B9" w:rsidRDefault="00A352B9" w:rsidP="00A352B9">
      <w:pPr>
        <w:rPr>
          <w:rFonts w:ascii="Times New Roman" w:hAnsi="Times New Roman"/>
          <w:sz w:val="24"/>
          <w:szCs w:val="24"/>
        </w:rPr>
      </w:pPr>
    </w:p>
    <w:p w:rsidR="00A352B9" w:rsidRDefault="00A352B9" w:rsidP="00A352B9">
      <w:pPr>
        <w:rPr>
          <w:rFonts w:ascii="Times New Roman" w:hAnsi="Times New Roman"/>
          <w:sz w:val="24"/>
          <w:szCs w:val="24"/>
        </w:rPr>
      </w:pPr>
    </w:p>
    <w:p w:rsidR="00A352B9" w:rsidRDefault="00A352B9" w:rsidP="00A352B9">
      <w:pPr>
        <w:rPr>
          <w:rFonts w:ascii="Times New Roman" w:hAnsi="Times New Roman"/>
          <w:sz w:val="24"/>
          <w:szCs w:val="24"/>
        </w:rPr>
      </w:pPr>
    </w:p>
    <w:p w:rsidR="00A352B9" w:rsidRDefault="00A352B9" w:rsidP="00A352B9">
      <w:pPr>
        <w:rPr>
          <w:rFonts w:ascii="Times New Roman" w:hAnsi="Times New Roman"/>
          <w:sz w:val="24"/>
          <w:szCs w:val="24"/>
        </w:rPr>
      </w:pPr>
    </w:p>
    <w:p w:rsidR="00A352B9" w:rsidRDefault="00A352B9" w:rsidP="00A352B9">
      <w:pPr>
        <w:rPr>
          <w:rFonts w:ascii="Times New Roman" w:hAnsi="Times New Roman"/>
          <w:sz w:val="24"/>
          <w:szCs w:val="24"/>
        </w:rPr>
      </w:pPr>
    </w:p>
    <w:p w:rsidR="00A352B9" w:rsidRDefault="00A352B9" w:rsidP="00A352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………………………………………………………</w:t>
      </w:r>
    </w:p>
    <w:p w:rsidR="00A352B9" w:rsidRPr="00303952" w:rsidRDefault="00A352B9" w:rsidP="00A352B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Pr="00303952">
        <w:rPr>
          <w:rFonts w:ascii="Times New Roman" w:hAnsi="Times New Roman"/>
          <w:sz w:val="20"/>
          <w:szCs w:val="20"/>
        </w:rPr>
        <w:t>/ data i podpis/</w:t>
      </w:r>
    </w:p>
    <w:p w:rsidR="00F127C9" w:rsidRPr="00E55783" w:rsidRDefault="00F127C9" w:rsidP="00E55783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sectPr w:rsidR="00F127C9" w:rsidRPr="00E55783" w:rsidSect="00877EDE">
      <w:footerReference w:type="default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D55" w:rsidRDefault="00246D55" w:rsidP="006965A9">
      <w:pPr>
        <w:spacing w:after="0" w:line="240" w:lineRule="auto"/>
      </w:pPr>
      <w:r>
        <w:separator/>
      </w:r>
    </w:p>
  </w:endnote>
  <w:endnote w:type="continuationSeparator" w:id="0">
    <w:p w:rsidR="00246D55" w:rsidRDefault="00246D55" w:rsidP="00696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462038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9B7598" w:rsidRDefault="009B759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065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065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965A9" w:rsidRDefault="006965A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D55" w:rsidRDefault="00246D55" w:rsidP="006965A9">
      <w:pPr>
        <w:spacing w:after="0" w:line="240" w:lineRule="auto"/>
      </w:pPr>
      <w:r>
        <w:separator/>
      </w:r>
    </w:p>
  </w:footnote>
  <w:footnote w:type="continuationSeparator" w:id="0">
    <w:p w:rsidR="00246D55" w:rsidRDefault="00246D55" w:rsidP="00696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F0FD9"/>
    <w:multiLevelType w:val="hybridMultilevel"/>
    <w:tmpl w:val="78E693CE"/>
    <w:lvl w:ilvl="0" w:tplc="F1F4A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364DD"/>
    <w:multiLevelType w:val="hybridMultilevel"/>
    <w:tmpl w:val="69EAA0C2"/>
    <w:lvl w:ilvl="0" w:tplc="D71A84B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B5FB3"/>
    <w:multiLevelType w:val="hybridMultilevel"/>
    <w:tmpl w:val="5EF417D2"/>
    <w:lvl w:ilvl="0" w:tplc="4E5EDBFE">
      <w:start w:val="1"/>
      <w:numFmt w:val="decimal"/>
      <w:lvlText w:val="%1."/>
      <w:lvlJc w:val="left"/>
      <w:pPr>
        <w:ind w:left="248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3A3256"/>
    <w:multiLevelType w:val="hybridMultilevel"/>
    <w:tmpl w:val="48A0AE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0663E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B6D7D96"/>
    <w:multiLevelType w:val="hybridMultilevel"/>
    <w:tmpl w:val="6D9449CE"/>
    <w:lvl w:ilvl="0" w:tplc="B8B6B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A43F1B"/>
    <w:multiLevelType w:val="hybridMultilevel"/>
    <w:tmpl w:val="72128FB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D45"/>
    <w:rsid w:val="000F4D45"/>
    <w:rsid w:val="00100D5D"/>
    <w:rsid w:val="00141510"/>
    <w:rsid w:val="001729C6"/>
    <w:rsid w:val="00197DC6"/>
    <w:rsid w:val="001D5016"/>
    <w:rsid w:val="00246D55"/>
    <w:rsid w:val="00280CE0"/>
    <w:rsid w:val="002F42DF"/>
    <w:rsid w:val="00310D57"/>
    <w:rsid w:val="003178EC"/>
    <w:rsid w:val="00323309"/>
    <w:rsid w:val="00343CDC"/>
    <w:rsid w:val="00374D35"/>
    <w:rsid w:val="003B7525"/>
    <w:rsid w:val="003F29DE"/>
    <w:rsid w:val="00423978"/>
    <w:rsid w:val="004405C2"/>
    <w:rsid w:val="004C1C34"/>
    <w:rsid w:val="00547907"/>
    <w:rsid w:val="00553CCF"/>
    <w:rsid w:val="005B122B"/>
    <w:rsid w:val="005F5C33"/>
    <w:rsid w:val="00680464"/>
    <w:rsid w:val="006965A9"/>
    <w:rsid w:val="006A1E66"/>
    <w:rsid w:val="006C4406"/>
    <w:rsid w:val="00726D32"/>
    <w:rsid w:val="00795A92"/>
    <w:rsid w:val="007A03FE"/>
    <w:rsid w:val="007A7329"/>
    <w:rsid w:val="00807BE4"/>
    <w:rsid w:val="00877EDE"/>
    <w:rsid w:val="0089184D"/>
    <w:rsid w:val="008C0655"/>
    <w:rsid w:val="00990E5D"/>
    <w:rsid w:val="009B7598"/>
    <w:rsid w:val="009D298E"/>
    <w:rsid w:val="009E2868"/>
    <w:rsid w:val="00A352B9"/>
    <w:rsid w:val="00A611AD"/>
    <w:rsid w:val="00B02510"/>
    <w:rsid w:val="00BD5375"/>
    <w:rsid w:val="00C13734"/>
    <w:rsid w:val="00C1555F"/>
    <w:rsid w:val="00C27C14"/>
    <w:rsid w:val="00C50862"/>
    <w:rsid w:val="00CF07CA"/>
    <w:rsid w:val="00D20B38"/>
    <w:rsid w:val="00D32E95"/>
    <w:rsid w:val="00D96417"/>
    <w:rsid w:val="00E15E0F"/>
    <w:rsid w:val="00E46CBD"/>
    <w:rsid w:val="00E47C52"/>
    <w:rsid w:val="00E55783"/>
    <w:rsid w:val="00E77713"/>
    <w:rsid w:val="00E8319B"/>
    <w:rsid w:val="00F127C9"/>
    <w:rsid w:val="00F37DA5"/>
    <w:rsid w:val="00F61402"/>
    <w:rsid w:val="00F62BB5"/>
    <w:rsid w:val="00F93C62"/>
    <w:rsid w:val="00F96403"/>
    <w:rsid w:val="00FA03FD"/>
    <w:rsid w:val="00FB659C"/>
    <w:rsid w:val="00FD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417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1510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96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65A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96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65A9"/>
    <w:rPr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E55783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E55783"/>
    <w:rPr>
      <w:rFonts w:ascii="Times New Roman" w:eastAsia="Times New Roman" w:hAnsi="Times New Roman"/>
      <w:b/>
      <w:bCs/>
      <w:sz w:val="28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E55783"/>
    <w:pPr>
      <w:autoSpaceDE w:val="0"/>
      <w:autoSpaceDN w:val="0"/>
      <w:adjustRightInd w:val="0"/>
      <w:spacing w:after="0" w:line="240" w:lineRule="auto"/>
      <w:jc w:val="center"/>
    </w:pPr>
    <w:rPr>
      <w:rFonts w:ascii="Verdana" w:eastAsia="MS Mincho" w:hAnsi="Verdana"/>
      <w:color w:val="000000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55783"/>
    <w:rPr>
      <w:rFonts w:ascii="Verdana" w:eastAsia="MS Mincho" w:hAnsi="Verdana"/>
      <w:color w:val="000000"/>
      <w:sz w:val="22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417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1510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96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65A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96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65A9"/>
    <w:rPr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E55783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E55783"/>
    <w:rPr>
      <w:rFonts w:ascii="Times New Roman" w:eastAsia="Times New Roman" w:hAnsi="Times New Roman"/>
      <w:b/>
      <w:bCs/>
      <w:sz w:val="28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E55783"/>
    <w:pPr>
      <w:autoSpaceDE w:val="0"/>
      <w:autoSpaceDN w:val="0"/>
      <w:adjustRightInd w:val="0"/>
      <w:spacing w:after="0" w:line="240" w:lineRule="auto"/>
      <w:jc w:val="center"/>
    </w:pPr>
    <w:rPr>
      <w:rFonts w:ascii="Verdana" w:eastAsia="MS Mincho" w:hAnsi="Verdana"/>
      <w:color w:val="000000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55783"/>
    <w:rPr>
      <w:rFonts w:ascii="Verdana" w:eastAsia="MS Mincho" w:hAnsi="Verdana"/>
      <w:color w:val="000000"/>
      <w:sz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gzo@andrychow.e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%20Jurczak\Desktop\Ania\M&#322;odociani%202012%20r\Informacja%20na%20stron&#281;%20internetow&#261;\wniosek%20-%20m&#322;odociani%20pracownic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A4971-9A04-4B65-80C1-334BE3943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wniosek - młodociani pracownicy</Template>
  <TotalTime>381</TotalTime>
  <Pages>1</Pages>
  <Words>1162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Jurczak</dc:creator>
  <cp:lastModifiedBy>Iwona Sternal</cp:lastModifiedBy>
  <cp:revision>36</cp:revision>
  <cp:lastPrinted>2024-09-25T11:25:00Z</cp:lastPrinted>
  <dcterms:created xsi:type="dcterms:W3CDTF">2012-10-03T14:05:00Z</dcterms:created>
  <dcterms:modified xsi:type="dcterms:W3CDTF">2025-01-31T10:50:00Z</dcterms:modified>
</cp:coreProperties>
</file>